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597" w:rsidRPr="00B62597" w:rsidRDefault="00A53AC7" w:rsidP="00755096">
      <w:pPr>
        <w:pStyle w:val="MeetingDetails"/>
      </w:pPr>
      <w:bookmarkStart w:id="0" w:name="_GoBack"/>
      <w:bookmarkEnd w:id="0"/>
      <w:r>
        <w:t>Risk Management Committee</w:t>
      </w:r>
      <w:r w:rsidR="00F467ED">
        <w:t xml:space="preserve"> Special Session – Initial Margin</w:t>
      </w:r>
    </w:p>
    <w:p w:rsidR="00B62597" w:rsidRPr="00B62597" w:rsidRDefault="00A53AC7" w:rsidP="00755096">
      <w:pPr>
        <w:pStyle w:val="MeetingDetails"/>
      </w:pPr>
      <w:r>
        <w:t>Webex</w:t>
      </w:r>
    </w:p>
    <w:p w:rsidR="00B62597" w:rsidRPr="00B62597" w:rsidRDefault="00FB59FB" w:rsidP="00755096">
      <w:pPr>
        <w:pStyle w:val="MeetingDetails"/>
      </w:pPr>
      <w:r>
        <w:t>October 1</w:t>
      </w:r>
      <w:r w:rsidR="00CB3985">
        <w:t>4</w:t>
      </w:r>
      <w:r w:rsidR="002B2F98">
        <w:t xml:space="preserve">, </w:t>
      </w:r>
      <w:r w:rsidR="000D654E">
        <w:t>202</w:t>
      </w:r>
      <w:r w:rsidR="009E2C15">
        <w:t>1</w:t>
      </w:r>
    </w:p>
    <w:p w:rsidR="00B62597" w:rsidRPr="00B62597" w:rsidRDefault="00CB3985" w:rsidP="00755096">
      <w:pPr>
        <w:pStyle w:val="MeetingDetails"/>
        <w:rPr>
          <w:sz w:val="28"/>
          <w:u w:val="single"/>
        </w:rPr>
      </w:pPr>
      <w:r>
        <w:t>3</w:t>
      </w:r>
      <w:r w:rsidR="002B2F98">
        <w:t xml:space="preserve">:00 </w:t>
      </w:r>
      <w:r w:rsidR="00657350">
        <w:t>p</w:t>
      </w:r>
      <w:r w:rsidR="002B2F98">
        <w:t xml:space="preserve">.m. – </w:t>
      </w:r>
      <w:r>
        <w:t>5</w:t>
      </w:r>
      <w:r w:rsidR="00145C47">
        <w:t>:00</w:t>
      </w:r>
      <w:r w:rsidR="001B2242">
        <w:t xml:space="preserve"> </w:t>
      </w:r>
      <w:r w:rsidR="00657350">
        <w:t>p</w:t>
      </w:r>
      <w:r w:rsidR="00755096">
        <w:t xml:space="preserve">.m. </w:t>
      </w:r>
      <w:r w:rsidR="0088561C">
        <w:t>EPT</w:t>
      </w:r>
    </w:p>
    <w:p w:rsidR="00B62597" w:rsidRPr="00B62597" w:rsidRDefault="00B62597" w:rsidP="00B62597">
      <w:pPr>
        <w:spacing w:after="0" w:line="240" w:lineRule="auto"/>
        <w:rPr>
          <w:rFonts w:ascii="Arial Narrow" w:eastAsia="Times New Roman" w:hAnsi="Arial Narrow" w:cs="Times New Roman"/>
          <w:sz w:val="24"/>
          <w:szCs w:val="20"/>
        </w:rPr>
      </w:pPr>
    </w:p>
    <w:p w:rsidR="00B62597" w:rsidRPr="00B62597" w:rsidRDefault="002B2F98" w:rsidP="009F52D5">
      <w:pPr>
        <w:pStyle w:val="PrimaryHeading"/>
        <w:rPr>
          <w:caps/>
        </w:rPr>
      </w:pPr>
      <w:bookmarkStart w:id="1" w:name="OLE_LINK5"/>
      <w:bookmarkStart w:id="2" w:name="OLE_LINK3"/>
      <w:r>
        <w:t>Administration (</w:t>
      </w:r>
      <w:r w:rsidR="00646792">
        <w:t>3</w:t>
      </w:r>
      <w:r>
        <w:t>:</w:t>
      </w:r>
      <w:r w:rsidRPr="009F52D5">
        <w:t>00-</w:t>
      </w:r>
      <w:r w:rsidR="00646792">
        <w:t>3</w:t>
      </w:r>
      <w:r w:rsidRPr="009F52D5">
        <w:t>:</w:t>
      </w:r>
      <w:r w:rsidR="00467C22">
        <w:t>1</w:t>
      </w:r>
      <w:r w:rsidR="00B62597" w:rsidRPr="009F52D5">
        <w:t>0</w:t>
      </w:r>
      <w:r w:rsidR="00B62597" w:rsidRPr="00B62597">
        <w:t>)</w:t>
      </w:r>
    </w:p>
    <w:bookmarkEnd w:id="1"/>
    <w:bookmarkEnd w:id="2"/>
    <w:p w:rsidR="005760B3" w:rsidRDefault="00EE1D9C" w:rsidP="005760B3">
      <w:pPr>
        <w:pStyle w:val="SecondaryHeading-Numbered"/>
      </w:pPr>
      <w:r>
        <w:t xml:space="preserve">Jim Gluck and </w:t>
      </w:r>
      <w:r w:rsidR="00062A98">
        <w:t xml:space="preserve">Emmy Messina </w:t>
      </w:r>
      <w:r w:rsidR="005760B3">
        <w:t xml:space="preserve">will provide </w:t>
      </w:r>
      <w:r w:rsidR="001E7CD3">
        <w:t xml:space="preserve">a </w:t>
      </w:r>
      <w:r w:rsidR="005760B3">
        <w:t>welcome, announcements, and review the Antitrust, Code of Conduct, Public Meetings/Media Participation, and the Webex Participant Identification Requirements.</w:t>
      </w:r>
    </w:p>
    <w:p w:rsidR="00E30AF4" w:rsidRPr="00DB29E9" w:rsidRDefault="00646792" w:rsidP="00E30AF4">
      <w:pPr>
        <w:pStyle w:val="PrimaryHeading"/>
      </w:pPr>
      <w:r>
        <w:t>Discussion</w:t>
      </w:r>
      <w:r w:rsidR="00E30AF4">
        <w:t xml:space="preserve"> (</w:t>
      </w:r>
      <w:r>
        <w:t>3</w:t>
      </w:r>
      <w:r w:rsidR="00E30AF4">
        <w:t>:</w:t>
      </w:r>
      <w:r w:rsidR="00163EB8">
        <w:t>1</w:t>
      </w:r>
      <w:r w:rsidR="00E30AF4">
        <w:t>0-</w:t>
      </w:r>
      <w:r>
        <w:t>5</w:t>
      </w:r>
      <w:r w:rsidR="00AD1FBC">
        <w:t>:00</w:t>
      </w:r>
      <w:r w:rsidR="00E30AF4">
        <w:t>)</w:t>
      </w:r>
    </w:p>
    <w:p w:rsidR="00E30AF4" w:rsidRPr="0088480C" w:rsidRDefault="00646792" w:rsidP="00646792">
      <w:pPr>
        <w:pStyle w:val="SecondaryHeading-Numbered"/>
      </w:pPr>
      <w:r w:rsidRPr="00646792">
        <w:rPr>
          <w:u w:val="single"/>
        </w:rPr>
        <w:t>PJM Perspectives on Main Motion and Initial Margin</w:t>
      </w:r>
      <w:r>
        <w:rPr>
          <w:u w:val="single"/>
        </w:rPr>
        <w:t xml:space="preserve"> (3:10 – 5:00)</w:t>
      </w:r>
    </w:p>
    <w:p w:rsidR="00DA23DE" w:rsidRDefault="00646792" w:rsidP="00C90853">
      <w:pPr>
        <w:pStyle w:val="SecondaryHeading-Numbered"/>
        <w:numPr>
          <w:ilvl w:val="0"/>
          <w:numId w:val="0"/>
        </w:numPr>
        <w:ind w:left="360"/>
      </w:pPr>
      <w:r>
        <w:t xml:space="preserve">Nigeria Bloczynski, </w:t>
      </w:r>
      <w:r w:rsidR="0044155E">
        <w:t>PJM,</w:t>
      </w:r>
      <w:r w:rsidR="000B49C6" w:rsidRPr="000B49C6">
        <w:t xml:space="preserve"> will provide </w:t>
      </w:r>
      <w:r w:rsidR="00E501C7">
        <w:t xml:space="preserve">PJM’s perspective on the Main Motion </w:t>
      </w:r>
      <w:r w:rsidR="006C16E0">
        <w:t>for</w:t>
      </w:r>
      <w:r w:rsidR="00E501C7">
        <w:t xml:space="preserve"> Initial Margin</w:t>
      </w:r>
      <w:r w:rsidR="006C16E0">
        <w:t xml:space="preserve">ing </w:t>
      </w:r>
      <w:r w:rsidR="00E501C7">
        <w:t xml:space="preserve">that was </w:t>
      </w:r>
      <w:r w:rsidR="000B49C6" w:rsidRPr="000B49C6">
        <w:t>e</w:t>
      </w:r>
      <w:r w:rsidR="00E501C7">
        <w:t xml:space="preserve">ndorsed at the </w:t>
      </w:r>
      <w:r w:rsidR="00DB3A57">
        <w:t>September</w:t>
      </w:r>
      <w:r w:rsidR="00E501C7">
        <w:t xml:space="preserve"> MRC.</w:t>
      </w:r>
    </w:p>
    <w:p w:rsidR="00ED07F6" w:rsidRDefault="00ED07F6" w:rsidP="00C90853">
      <w:pPr>
        <w:pStyle w:val="SecondaryHeading-Numbered"/>
        <w:numPr>
          <w:ilvl w:val="0"/>
          <w:numId w:val="0"/>
        </w:numPr>
        <w:ind w:left="360"/>
      </w:pPr>
    </w:p>
    <w:p w:rsidR="00B62597" w:rsidRDefault="00882652" w:rsidP="00337321">
      <w:pPr>
        <w:pStyle w:val="Author"/>
      </w:pPr>
      <w:r>
        <w:t xml:space="preserve">Author: </w:t>
      </w:r>
      <w:r w:rsidR="00B7540E">
        <w:t>Emmy Messina</w:t>
      </w:r>
    </w:p>
    <w:p w:rsidR="00A317A9" w:rsidRPr="00B62597" w:rsidRDefault="00A317A9" w:rsidP="00337321">
      <w:pPr>
        <w:pStyle w:val="Author"/>
      </w:pPr>
    </w:p>
    <w:p w:rsidR="00495391" w:rsidRPr="00B62597" w:rsidRDefault="00495391" w:rsidP="00495391">
      <w:pPr>
        <w:pStyle w:val="DisclaimerHeading"/>
      </w:pPr>
      <w:r>
        <w:t>Anti</w:t>
      </w:r>
      <w:r w:rsidRPr="00B62597">
        <w:t>trust:</w:t>
      </w:r>
    </w:p>
    <w:p w:rsidR="00495391" w:rsidRPr="00B62597" w:rsidRDefault="00495391"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RDefault="00495391" w:rsidP="00495391">
      <w:pPr>
        <w:spacing w:after="0" w:line="240" w:lineRule="auto"/>
        <w:rPr>
          <w:rFonts w:ascii="Arial Narrow" w:eastAsia="Times New Roman" w:hAnsi="Arial Narrow" w:cs="Times New Roman"/>
          <w:sz w:val="16"/>
          <w:szCs w:val="16"/>
        </w:rPr>
      </w:pPr>
    </w:p>
    <w:p w:rsidR="00495391" w:rsidRPr="00B62597" w:rsidRDefault="00495391" w:rsidP="00495391">
      <w:pPr>
        <w:pStyle w:val="DisclosureTitle"/>
      </w:pPr>
      <w:r w:rsidRPr="00B62597">
        <w:t>Code of Conduct:</w:t>
      </w:r>
    </w:p>
    <w:p w:rsidR="00495391" w:rsidRPr="00B62597" w:rsidRDefault="00495391"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RDefault="00495391" w:rsidP="00495391">
      <w:pPr>
        <w:spacing w:after="0" w:line="240" w:lineRule="auto"/>
        <w:rPr>
          <w:rFonts w:ascii="Arial Narrow" w:eastAsia="Times New Roman" w:hAnsi="Arial Narrow" w:cs="Times New Roman"/>
          <w:sz w:val="18"/>
          <w:szCs w:val="18"/>
        </w:rPr>
      </w:pPr>
    </w:p>
    <w:p w:rsidR="00495391" w:rsidRPr="00B62597" w:rsidRDefault="00495391" w:rsidP="00495391">
      <w:pPr>
        <w:pStyle w:val="DisclosureTitle"/>
      </w:pPr>
      <w:r w:rsidRPr="00B62597">
        <w:t xml:space="preserve">Public Meetings/Media Participation: </w:t>
      </w:r>
    </w:p>
    <w:p w:rsidR="00495391" w:rsidRDefault="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RDefault="00495391" w:rsidP="00495391">
      <w:pPr>
        <w:pStyle w:val="DisclaimerHeading"/>
        <w:spacing w:before="240"/>
      </w:pPr>
      <w:r>
        <w:t>Participant Identification in Webex:</w:t>
      </w:r>
    </w:p>
    <w:p w:rsidR="00495391" w:rsidRDefault="00495391" w:rsidP="00495391">
      <w:pPr>
        <w:pStyle w:val="DisclaimerBodyCopy"/>
      </w:pPr>
      <w:r>
        <w:t>When logging into the Webex desktop client, please enter your real first and last name as well as a valid email address. Be sure to select the “call me” option.</w:t>
      </w:r>
    </w:p>
    <w:p w:rsidR="008E2C16" w:rsidRDefault="00495391" w:rsidP="00495391">
      <w:pPr>
        <w:pStyle w:val="DisclaimerBodyCopy"/>
      </w:pPr>
      <w:r>
        <w:t>PJM support staff continuously monitors Webex connections during stakeholder meetings. Anonymous users or those using false usernames or emails will be dropped from the teleconference.</w:t>
      </w:r>
    </w:p>
    <w:p w:rsidR="00B54526" w:rsidRDefault="00B54526" w:rsidP="00B54526">
      <w:pPr>
        <w:pStyle w:val="DisclaimerHeading"/>
      </w:pPr>
    </w:p>
    <w:p w:rsidR="00B54526" w:rsidRDefault="00B54526" w:rsidP="00B54526">
      <w:pPr>
        <w:pStyle w:val="DisclaimerHeading"/>
      </w:pPr>
    </w:p>
    <w:p w:rsidR="00943A54" w:rsidRDefault="00943A54" w:rsidP="00943A54">
      <w:pPr>
        <w:pStyle w:val="DisclaimerHeading"/>
      </w:pPr>
      <w:r w:rsidRPr="006024A0">
        <w:rPr>
          <w:noProof/>
        </w:rPr>
        <w:drawing>
          <wp:inline distT="0" distB="0" distL="0" distR="0" wp14:anchorId="319EEE42" wp14:editId="39273397">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rsidR="00943A54" w:rsidRDefault="00943A54" w:rsidP="00943A54">
      <w:pPr>
        <w:pStyle w:val="DisclaimerHeading"/>
      </w:pPr>
    </w:p>
    <w:p w:rsidR="00943A54" w:rsidRPr="009C15C4" w:rsidRDefault="00943A54" w:rsidP="00943A54">
      <w:r w:rsidRPr="006024A0">
        <w:rPr>
          <w:noProof/>
        </w:rPr>
        <w:lastRenderedPageBreak/>
        <w:drawing>
          <wp:inline distT="0" distB="0" distL="0" distR="0" wp14:anchorId="2FF30AFD" wp14:editId="19F94B4D">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217930"/>
                    </a:xfrm>
                    <a:prstGeom prst="rect">
                      <a:avLst/>
                    </a:prstGeom>
                  </pic:spPr>
                </pic:pic>
              </a:graphicData>
            </a:graphic>
          </wp:inline>
        </w:drawing>
      </w:r>
    </w:p>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125DAD" w:rsidRDefault="00125DAD" w:rsidP="00B54526"/>
    <w:p w:rsidR="00C90853" w:rsidRDefault="00C90853" w:rsidP="00B54526"/>
    <w:p w:rsidR="00C90853" w:rsidRDefault="00C90853" w:rsidP="00B54526"/>
    <w:p w:rsidR="00C90853" w:rsidRDefault="00C90853" w:rsidP="00B54526"/>
    <w:p w:rsidR="0057441E" w:rsidRDefault="00943A54" w:rsidP="00B54526">
      <w:r>
        <w:rPr>
          <w:noProof/>
        </w:rPr>
        <mc:AlternateContent>
          <mc:Choice Requires="wps">
            <w:drawing>
              <wp:anchor distT="0" distB="0" distL="114300" distR="114300" simplePos="0" relativeHeight="251663360" behindDoc="0" locked="0" layoutInCell="1" allowOverlap="1" wp14:anchorId="0BCA9614" wp14:editId="75EC2D37">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A54" w:rsidRPr="0025139E" w:rsidRDefault="00943A54"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0"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A9614" id="_x0000_t202" coordsize="21600,21600" o:spt="202" path="m,l,21600r21600,l21600,xe">
                <v:stroke joinstyle="miter"/>
                <v:path gradientshapeok="t" o:connecttype="rect"/>
              </v:shapetype>
              <v:shape id="Text Box 3" o:spid="_x0000_s1026" type="#_x0000_t202" style="position:absolute;margin-left:.75pt;margin-top:94.1pt;width:468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" fillcolor="#f2f2f2 [3052]" stroked="f" strokeweight=".5pt">
                <v:textbox>
                  <w:txbxContent>
                    <w:p w:rsidR="00943A54" w:rsidRPr="0025139E" w:rsidRDefault="00943A54" w:rsidP="00943A5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3"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R="0057441E"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FD0" w:rsidRDefault="00E90FD0" w:rsidP="00B62597">
      <w:pPr>
        <w:spacing w:after="0" w:line="240" w:lineRule="auto"/>
      </w:pPr>
      <w:r>
        <w:separator/>
      </w:r>
    </w:p>
  </w:endnote>
  <w:endnote w:type="continuationSeparator" w:id="0">
    <w:p w:rsidR="00E90FD0" w:rsidRDefault="00E90FD0"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ABBB717-9B25-431B-BA88-7CA1965EE487}"/>
    <w:embedBold r:id="rId2" w:fontKey="{A80A8B87-05C2-4B08-91B6-77E76B4916E5}"/>
    <w:embedItalic r:id="rId3" w:fontKey="{258B123D-B148-4477-A4A0-7BBB66594D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7AAE3352-5C1B-46A1-A494-4948345EE0E6}"/>
    <w:embedBold r:id="rId5" w:fontKey="{E2EA59D7-6C79-412C-B7D4-D8931F3E6CE0}"/>
    <w:embedItalic r:id="rId6" w:fontKey="{54C8209F-AE4F-4331-B2DD-5EC274702081}"/>
  </w:font>
  <w:font w:name="Tahoma">
    <w:panose1 w:val="020B0604030504040204"/>
    <w:charset w:val="00"/>
    <w:family w:val="swiss"/>
    <w:pitch w:val="variable"/>
    <w:sig w:usb0="E1002EFF" w:usb1="C000605B" w:usb2="00000029" w:usb3="00000000" w:csb0="000101FF" w:csb1="00000000"/>
    <w:embedRegular r:id="rId7" w:fontKey="{E4C74EDC-3F57-4740-BB6E-76CC839063A3}"/>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2F64ECB-2DDD-460F-ACA4-178DA36B8A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4830" w:rsidRDefault="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E7556">
      <w:rPr>
        <w:rStyle w:val="PageNumber"/>
        <w:noProof/>
      </w:rPr>
      <w:t>1</w:t>
    </w:r>
    <w:r>
      <w:rPr>
        <w:rStyle w:val="PageNumber"/>
      </w:rPr>
      <w:fldChar w:fldCharType="end"/>
    </w:r>
  </w:p>
  <w:bookmarkStart w:id="3" w:name="OLE_LINK1"/>
  <w:p w:rsidR="00824830" w:rsidRPr="00F15DE2" w:rsidRDefault="00824830">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07F22C4" wp14:editId="4865787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BED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FD0" w:rsidRDefault="00E90FD0" w:rsidP="00B62597">
      <w:pPr>
        <w:spacing w:after="0" w:line="240" w:lineRule="auto"/>
      </w:pPr>
      <w:r>
        <w:separator/>
      </w:r>
    </w:p>
  </w:footnote>
  <w:footnote w:type="continuationSeparator" w:id="0">
    <w:p w:rsidR="00E90FD0" w:rsidRDefault="00E90FD0"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417F17">
    <w:pPr>
      <w:pStyle w:val="PostingDate"/>
      <w:ind w:right="-990"/>
    </w:pPr>
    <w:r w:rsidRPr="00417F17">
      <w:t xml:space="preserve">As of </w:t>
    </w:r>
    <w:r w:rsidR="00FB59FB">
      <w:t>October 1</w:t>
    </w:r>
    <w:r w:rsidR="00CB3985">
      <w:t>3</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6688F291" wp14:editId="2ECE9598">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8F291"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14:anchorId="464DB7CB" wp14:editId="2E90BCD7">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12F79"/>
    <w:multiLevelType w:val="hybridMultilevel"/>
    <w:tmpl w:val="6528081C"/>
    <w:lvl w:ilvl="0" w:tplc="EFAA0C26">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6C50989A"/>
    <w:lvl w:ilvl="0" w:tplc="E9144326">
      <w:start w:val="1"/>
      <w:numFmt w:val="decimal"/>
      <w:pStyle w:val="ListSubhead1"/>
      <w:lvlText w:val="%1."/>
      <w:lvlJc w:val="left"/>
      <w:pPr>
        <w:ind w:left="9720" w:hanging="360"/>
      </w:pPr>
      <w:rPr>
        <w:rFonts w:ascii="Arial Narrow" w:hAnsi="Arial Narrow" w:hint="default"/>
        <w:b w:val="0"/>
        <w:sz w:val="24"/>
        <w:szCs w:val="24"/>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5" w15:restartNumberingAfterBreak="0">
    <w:nsid w:val="34FB30E9"/>
    <w:multiLevelType w:val="hybridMultilevel"/>
    <w:tmpl w:val="D47E91FC"/>
    <w:lvl w:ilvl="0" w:tplc="DBBE904E">
      <w:start w:val="1"/>
      <w:numFmt w:val="lowerLetter"/>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D6049"/>
    <w:multiLevelType w:val="hybridMultilevel"/>
    <w:tmpl w:val="187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9"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3"/>
  </w:num>
  <w:num w:numId="10">
    <w:abstractNumId w:val="0"/>
  </w:num>
  <w:num w:numId="11">
    <w:abstractNumId w:val="4"/>
  </w:num>
  <w:num w:numId="12">
    <w:abstractNumId w:val="1"/>
  </w:num>
  <w:num w:numId="13">
    <w:abstractNumId w:val="2"/>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274E"/>
    <w:rsid w:val="00015E99"/>
    <w:rsid w:val="000166FD"/>
    <w:rsid w:val="00025E00"/>
    <w:rsid w:val="00031EEA"/>
    <w:rsid w:val="0004385E"/>
    <w:rsid w:val="00062A98"/>
    <w:rsid w:val="00071484"/>
    <w:rsid w:val="000846AB"/>
    <w:rsid w:val="0009746E"/>
    <w:rsid w:val="000A13B1"/>
    <w:rsid w:val="000B49C6"/>
    <w:rsid w:val="000B61DB"/>
    <w:rsid w:val="000B679B"/>
    <w:rsid w:val="000D654E"/>
    <w:rsid w:val="00124567"/>
    <w:rsid w:val="00125DAD"/>
    <w:rsid w:val="0014522D"/>
    <w:rsid w:val="00145C47"/>
    <w:rsid w:val="00163EB8"/>
    <w:rsid w:val="00193D22"/>
    <w:rsid w:val="001A0DED"/>
    <w:rsid w:val="001A6C8B"/>
    <w:rsid w:val="001B2242"/>
    <w:rsid w:val="001B61AD"/>
    <w:rsid w:val="001C3687"/>
    <w:rsid w:val="001D3B68"/>
    <w:rsid w:val="001E2519"/>
    <w:rsid w:val="001E474A"/>
    <w:rsid w:val="001E7CD3"/>
    <w:rsid w:val="00212B51"/>
    <w:rsid w:val="00241072"/>
    <w:rsid w:val="00285F92"/>
    <w:rsid w:val="002B2F98"/>
    <w:rsid w:val="002C1B2F"/>
    <w:rsid w:val="002C3620"/>
    <w:rsid w:val="002E0EBE"/>
    <w:rsid w:val="002E3D4E"/>
    <w:rsid w:val="002E7556"/>
    <w:rsid w:val="00305238"/>
    <w:rsid w:val="00306394"/>
    <w:rsid w:val="00337321"/>
    <w:rsid w:val="00337421"/>
    <w:rsid w:val="00345458"/>
    <w:rsid w:val="00351124"/>
    <w:rsid w:val="00351FFC"/>
    <w:rsid w:val="00361839"/>
    <w:rsid w:val="00364993"/>
    <w:rsid w:val="003722F2"/>
    <w:rsid w:val="003B55E1"/>
    <w:rsid w:val="003D7E5C"/>
    <w:rsid w:val="003E7A73"/>
    <w:rsid w:val="003F5A12"/>
    <w:rsid w:val="00402B71"/>
    <w:rsid w:val="00405C1C"/>
    <w:rsid w:val="00405D81"/>
    <w:rsid w:val="00417F17"/>
    <w:rsid w:val="0044155E"/>
    <w:rsid w:val="00442B9C"/>
    <w:rsid w:val="00467C22"/>
    <w:rsid w:val="004820DE"/>
    <w:rsid w:val="00491490"/>
    <w:rsid w:val="00495391"/>
    <w:rsid w:val="004969FA"/>
    <w:rsid w:val="004B47D5"/>
    <w:rsid w:val="004D7CAA"/>
    <w:rsid w:val="004E1D0E"/>
    <w:rsid w:val="004E4292"/>
    <w:rsid w:val="00504F39"/>
    <w:rsid w:val="00564DEE"/>
    <w:rsid w:val="0057441E"/>
    <w:rsid w:val="005760B3"/>
    <w:rsid w:val="0059027D"/>
    <w:rsid w:val="005D255A"/>
    <w:rsid w:val="005D6D05"/>
    <w:rsid w:val="005E10A9"/>
    <w:rsid w:val="00602967"/>
    <w:rsid w:val="00606C3C"/>
    <w:rsid w:val="006203A3"/>
    <w:rsid w:val="00625ADA"/>
    <w:rsid w:val="00632525"/>
    <w:rsid w:val="006450B8"/>
    <w:rsid w:val="00646792"/>
    <w:rsid w:val="006517D6"/>
    <w:rsid w:val="00657350"/>
    <w:rsid w:val="00671820"/>
    <w:rsid w:val="0069737F"/>
    <w:rsid w:val="006A05C7"/>
    <w:rsid w:val="006A49D2"/>
    <w:rsid w:val="006C16E0"/>
    <w:rsid w:val="006C396C"/>
    <w:rsid w:val="006C472C"/>
    <w:rsid w:val="006D08D2"/>
    <w:rsid w:val="006D569D"/>
    <w:rsid w:val="006D7014"/>
    <w:rsid w:val="00712CAA"/>
    <w:rsid w:val="00716A8B"/>
    <w:rsid w:val="007318C0"/>
    <w:rsid w:val="007436B1"/>
    <w:rsid w:val="00751A32"/>
    <w:rsid w:val="00754C6D"/>
    <w:rsid w:val="00755096"/>
    <w:rsid w:val="00777D30"/>
    <w:rsid w:val="00793CAA"/>
    <w:rsid w:val="007A16E9"/>
    <w:rsid w:val="007A34A3"/>
    <w:rsid w:val="0080122A"/>
    <w:rsid w:val="00824830"/>
    <w:rsid w:val="00837B12"/>
    <w:rsid w:val="00856DF8"/>
    <w:rsid w:val="00882652"/>
    <w:rsid w:val="0088480C"/>
    <w:rsid w:val="0088561C"/>
    <w:rsid w:val="00895F08"/>
    <w:rsid w:val="008A2838"/>
    <w:rsid w:val="008C4B2B"/>
    <w:rsid w:val="008E2C16"/>
    <w:rsid w:val="008E52E1"/>
    <w:rsid w:val="00906503"/>
    <w:rsid w:val="00916771"/>
    <w:rsid w:val="00917386"/>
    <w:rsid w:val="0093466F"/>
    <w:rsid w:val="009346EB"/>
    <w:rsid w:val="00943A13"/>
    <w:rsid w:val="00943A54"/>
    <w:rsid w:val="00946AC1"/>
    <w:rsid w:val="009505AF"/>
    <w:rsid w:val="009656FB"/>
    <w:rsid w:val="009875A7"/>
    <w:rsid w:val="00990287"/>
    <w:rsid w:val="009A5430"/>
    <w:rsid w:val="009D720A"/>
    <w:rsid w:val="009E2C15"/>
    <w:rsid w:val="009F1A60"/>
    <w:rsid w:val="009F52D5"/>
    <w:rsid w:val="00A05391"/>
    <w:rsid w:val="00A248C0"/>
    <w:rsid w:val="00A317A9"/>
    <w:rsid w:val="00A53AC7"/>
    <w:rsid w:val="00A67272"/>
    <w:rsid w:val="00A93B09"/>
    <w:rsid w:val="00AA6CFA"/>
    <w:rsid w:val="00AD1FBC"/>
    <w:rsid w:val="00AE246F"/>
    <w:rsid w:val="00AE7296"/>
    <w:rsid w:val="00AF0A74"/>
    <w:rsid w:val="00B16D95"/>
    <w:rsid w:val="00B20316"/>
    <w:rsid w:val="00B33B0B"/>
    <w:rsid w:val="00B34E3C"/>
    <w:rsid w:val="00B471D2"/>
    <w:rsid w:val="00B54526"/>
    <w:rsid w:val="00B62597"/>
    <w:rsid w:val="00B7540E"/>
    <w:rsid w:val="00B91424"/>
    <w:rsid w:val="00BA6146"/>
    <w:rsid w:val="00BB1CB4"/>
    <w:rsid w:val="00BB531B"/>
    <w:rsid w:val="00BC2384"/>
    <w:rsid w:val="00BE769F"/>
    <w:rsid w:val="00BF331B"/>
    <w:rsid w:val="00C063E6"/>
    <w:rsid w:val="00C26F08"/>
    <w:rsid w:val="00C439EC"/>
    <w:rsid w:val="00C502B0"/>
    <w:rsid w:val="00C5286B"/>
    <w:rsid w:val="00C72168"/>
    <w:rsid w:val="00C90853"/>
    <w:rsid w:val="00CA49B9"/>
    <w:rsid w:val="00CB3985"/>
    <w:rsid w:val="00CC1B47"/>
    <w:rsid w:val="00CD227C"/>
    <w:rsid w:val="00CE5310"/>
    <w:rsid w:val="00D12691"/>
    <w:rsid w:val="00D136EA"/>
    <w:rsid w:val="00D251ED"/>
    <w:rsid w:val="00D6129C"/>
    <w:rsid w:val="00D71807"/>
    <w:rsid w:val="00D9010F"/>
    <w:rsid w:val="00D95949"/>
    <w:rsid w:val="00DA16D8"/>
    <w:rsid w:val="00DA23DE"/>
    <w:rsid w:val="00DB29E9"/>
    <w:rsid w:val="00DB3A57"/>
    <w:rsid w:val="00DC5D5E"/>
    <w:rsid w:val="00DE34CF"/>
    <w:rsid w:val="00E1605D"/>
    <w:rsid w:val="00E30AF4"/>
    <w:rsid w:val="00E501C7"/>
    <w:rsid w:val="00E579F6"/>
    <w:rsid w:val="00E7072D"/>
    <w:rsid w:val="00E90FD0"/>
    <w:rsid w:val="00E96E8D"/>
    <w:rsid w:val="00EA3653"/>
    <w:rsid w:val="00EB206F"/>
    <w:rsid w:val="00EB405E"/>
    <w:rsid w:val="00EB68B0"/>
    <w:rsid w:val="00ED07F6"/>
    <w:rsid w:val="00ED738F"/>
    <w:rsid w:val="00EE1D9C"/>
    <w:rsid w:val="00F05CBF"/>
    <w:rsid w:val="00F15DE2"/>
    <w:rsid w:val="00F17AB2"/>
    <w:rsid w:val="00F30FEE"/>
    <w:rsid w:val="00F4190F"/>
    <w:rsid w:val="00F467ED"/>
    <w:rsid w:val="00F572D1"/>
    <w:rsid w:val="00F72FDC"/>
    <w:rsid w:val="00F75BA6"/>
    <w:rsid w:val="00F822D4"/>
    <w:rsid w:val="00FA373C"/>
    <w:rsid w:val="00FA7922"/>
    <w:rsid w:val="00FB59FB"/>
    <w:rsid w:val="00FC2B9A"/>
    <w:rsid w:val="00FC2CA5"/>
    <w:rsid w:val="00FC7C17"/>
    <w:rsid w:val="00FD74FD"/>
    <w:rsid w:val="00FE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m.com/committees-and-groups/committees/form-facilitator-feedback.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jm.com/committees-and-groups/committees/form-facilitator-feedback.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sie\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BD1FC-46F2-49ED-9001-75C8F3C9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0</TotalTime>
  <Pages>2</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Emmy</dc:creator>
  <cp:lastModifiedBy>Messina, Emmy, L</cp:lastModifiedBy>
  <cp:revision>2</cp:revision>
  <cp:lastPrinted>2015-02-05T19:57:00Z</cp:lastPrinted>
  <dcterms:created xsi:type="dcterms:W3CDTF">2021-10-13T20:56:00Z</dcterms:created>
  <dcterms:modified xsi:type="dcterms:W3CDTF">2021-10-13T20:56:00Z</dcterms:modified>
</cp:coreProperties>
</file>